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B85A3" w14:textId="6F96A194" w:rsidR="0078724B" w:rsidRPr="00333A23" w:rsidRDefault="00DC49C6" w:rsidP="00333A23">
      <w:pPr>
        <w:pStyle w:val="Rubrik1"/>
      </w:pPr>
      <w:r w:rsidRPr="00333A23">
        <w:t>Nominering av deltagare</w:t>
      </w:r>
      <w:r w:rsidR="003D4EDB" w:rsidRPr="00333A23">
        <w:t xml:space="preserve"> </w:t>
      </w:r>
      <w:r w:rsidRPr="00333A23">
        <w:t xml:space="preserve">till </w:t>
      </w:r>
      <w:r w:rsidR="003D4EDB" w:rsidRPr="00333A23">
        <w:t>områdesnätverk inom socialtjänstens område</w:t>
      </w:r>
    </w:p>
    <w:p w14:paraId="75928B17" w14:textId="77777777" w:rsidR="0078724B" w:rsidRPr="00CC620B" w:rsidRDefault="0078724B" w:rsidP="006F20BC">
      <w:pPr>
        <w:pStyle w:val="Ingress"/>
      </w:pPr>
    </w:p>
    <w:p w14:paraId="11EED922" w14:textId="357647CA" w:rsidR="0078724B" w:rsidRPr="008A2823" w:rsidRDefault="003D4EDB" w:rsidP="00333A23">
      <w:pPr>
        <w:pStyle w:val="Rubrik2"/>
      </w:pPr>
      <w:r>
        <w:t>Bakgrund</w:t>
      </w:r>
    </w:p>
    <w:p w14:paraId="6242D1E3" w14:textId="6C9209F6" w:rsidR="00807BAE" w:rsidRDefault="003D2202" w:rsidP="003D2202">
      <w:pPr>
        <w:pStyle w:val="Rubrik3"/>
      </w:pPr>
      <w:r w:rsidRPr="003D2202">
        <w:t>Se vidare information i dokument Inrättande av områdesnätverk inom socialtjänstens område.</w:t>
      </w:r>
    </w:p>
    <w:p w14:paraId="39951DED" w14:textId="77777777" w:rsidR="003D2202" w:rsidRPr="003D2202" w:rsidRDefault="003D2202" w:rsidP="003D2202"/>
    <w:p w14:paraId="67123D05" w14:textId="651D422F" w:rsidR="004E2B71" w:rsidRDefault="00581E65" w:rsidP="00333A23">
      <w:pPr>
        <w:pStyle w:val="Rubrik2"/>
      </w:pPr>
      <w:r>
        <w:t>Aktuella o</w:t>
      </w:r>
      <w:r w:rsidR="004E2B71">
        <w:t xml:space="preserve">mrådesnätverk </w:t>
      </w:r>
      <w:r w:rsidR="005B337A">
        <w:t>för nomineringar</w:t>
      </w:r>
      <w:r w:rsidR="00002BB5">
        <w:t xml:space="preserve"> </w:t>
      </w:r>
    </w:p>
    <w:p w14:paraId="7E83F6A4" w14:textId="77777777" w:rsidR="004E2B71" w:rsidRDefault="004E2B71" w:rsidP="004E2B71">
      <w:pPr>
        <w:pStyle w:val="Liststycke"/>
        <w:numPr>
          <w:ilvl w:val="0"/>
          <w:numId w:val="21"/>
        </w:numPr>
      </w:pPr>
      <w:r>
        <w:t xml:space="preserve">Områdesnätverk äldre </w:t>
      </w:r>
    </w:p>
    <w:p w14:paraId="0D656405" w14:textId="77777777" w:rsidR="004E2B71" w:rsidRDefault="004E2B71" w:rsidP="004E2B71">
      <w:pPr>
        <w:pStyle w:val="Liststycke"/>
        <w:numPr>
          <w:ilvl w:val="0"/>
          <w:numId w:val="21"/>
        </w:numPr>
      </w:pPr>
      <w:r>
        <w:t>Områdesnätverk funktionshinder</w:t>
      </w:r>
    </w:p>
    <w:p w14:paraId="31F6D030" w14:textId="77777777" w:rsidR="004E2B71" w:rsidRDefault="004E2B71" w:rsidP="004E2B71">
      <w:pPr>
        <w:pStyle w:val="Liststycke"/>
        <w:numPr>
          <w:ilvl w:val="0"/>
          <w:numId w:val="21"/>
        </w:numPr>
      </w:pPr>
      <w:r>
        <w:t xml:space="preserve">Områdesnätverk barn och unga </w:t>
      </w:r>
    </w:p>
    <w:p w14:paraId="1C6E2725" w14:textId="77777777" w:rsidR="004E2B71" w:rsidRDefault="004E2B71" w:rsidP="004E2B71">
      <w:pPr>
        <w:pStyle w:val="Liststycke"/>
        <w:numPr>
          <w:ilvl w:val="0"/>
          <w:numId w:val="21"/>
        </w:numPr>
      </w:pPr>
      <w:r>
        <w:t>Områdesnätverk missbruk och beroende</w:t>
      </w:r>
    </w:p>
    <w:p w14:paraId="2E13191A" w14:textId="77777777" w:rsidR="004E2B71" w:rsidRDefault="004E2B71" w:rsidP="004E2B71">
      <w:pPr>
        <w:pStyle w:val="Liststycke"/>
        <w:numPr>
          <w:ilvl w:val="0"/>
          <w:numId w:val="21"/>
        </w:numPr>
      </w:pPr>
      <w:r>
        <w:t>Områdesnätverk för regionalt stöd för uppföljning och analys</w:t>
      </w:r>
    </w:p>
    <w:p w14:paraId="5EEBD696" w14:textId="05AFF67B" w:rsidR="00CA2B30" w:rsidRDefault="004E2B71" w:rsidP="009B5B88">
      <w:pPr>
        <w:pStyle w:val="Liststycke"/>
        <w:numPr>
          <w:ilvl w:val="0"/>
          <w:numId w:val="21"/>
        </w:numPr>
      </w:pPr>
      <w:r>
        <w:t>Områdesnätverk för digitalisering inom socialtjänst</w:t>
      </w:r>
    </w:p>
    <w:p w14:paraId="4A8F8302" w14:textId="15AB7211" w:rsidR="00DF5B20" w:rsidRDefault="00DF5B20" w:rsidP="00DF5B20"/>
    <w:p w14:paraId="6D43AE25" w14:textId="1CBBBAC8" w:rsidR="00DF5B20" w:rsidRDefault="00DF5B20" w:rsidP="00DF5B20">
      <w:r w:rsidRPr="00DF5B20">
        <w:t>Nomineringar ska inte göras till områdesnätverk kvinnofrid och områdesnätverk MAS/MAR då dessa redan är etablerade.</w:t>
      </w:r>
    </w:p>
    <w:p w14:paraId="0806D8BE" w14:textId="46D53D1F" w:rsidR="00B16FCD" w:rsidRDefault="00B16FCD" w:rsidP="00B16FCD"/>
    <w:p w14:paraId="7863996D" w14:textId="10ADF21F" w:rsidR="00B16FCD" w:rsidRPr="00DF5B20" w:rsidRDefault="00B16FCD" w:rsidP="003D2202">
      <w:pPr>
        <w:pStyle w:val="Rubrik3"/>
      </w:pPr>
      <w:r w:rsidRPr="00DF5B20">
        <w:t xml:space="preserve">Nominering av deltagare </w:t>
      </w:r>
    </w:p>
    <w:p w14:paraId="188E587A" w14:textId="77777777" w:rsidR="00171004" w:rsidRPr="00171004" w:rsidRDefault="00171004" w:rsidP="00171004">
      <w:pPr>
        <w:pStyle w:val="Liststycke"/>
        <w:numPr>
          <w:ilvl w:val="0"/>
          <w:numId w:val="22"/>
        </w:numPr>
      </w:pPr>
      <w:r w:rsidRPr="00171004">
        <w:t xml:space="preserve">Respektive områdesnätverk ska bestå av </w:t>
      </w:r>
      <w:proofErr w:type="gramStart"/>
      <w:r w:rsidRPr="00171004">
        <w:t>1-2</w:t>
      </w:r>
      <w:proofErr w:type="gramEnd"/>
      <w:r w:rsidRPr="00171004">
        <w:t xml:space="preserve"> tjänstepersoner, varav en med kunskaps-/specialistperspektiv och en med chefs-/verksamhetsperspektiv, från varje delregion. </w:t>
      </w:r>
    </w:p>
    <w:p w14:paraId="50EDE1F3" w14:textId="7C9B938B" w:rsidR="00DF5B20" w:rsidRDefault="00DF5B20" w:rsidP="00B16FCD">
      <w:pPr>
        <w:pStyle w:val="Liststycke"/>
        <w:numPr>
          <w:ilvl w:val="0"/>
          <w:numId w:val="22"/>
        </w:numPr>
      </w:pPr>
      <w:r>
        <w:t>En nomineringsblanket</w:t>
      </w:r>
      <w:r w:rsidR="00A93F05">
        <w:t xml:space="preserve">t </w:t>
      </w:r>
      <w:r>
        <w:t>per områdesnätverk</w:t>
      </w:r>
      <w:r w:rsidR="00A93F05">
        <w:t xml:space="preserve"> och delregion</w:t>
      </w:r>
      <w:r>
        <w:t xml:space="preserve"> skickas in till Skånes Kommuner enligt nedan</w:t>
      </w:r>
      <w:r w:rsidR="00A93F05">
        <w:t xml:space="preserve">. Alternativt </w:t>
      </w:r>
      <w:r w:rsidR="0087768B">
        <w:t>skickas e-post med önskad information enligt nedan.</w:t>
      </w:r>
    </w:p>
    <w:p w14:paraId="69F2A8E0" w14:textId="1D459469" w:rsidR="007A1497" w:rsidRDefault="007A1497" w:rsidP="00CA2B30"/>
    <w:p w14:paraId="115B3D5D" w14:textId="10F2EFDD" w:rsidR="007A1497" w:rsidRPr="00880423" w:rsidRDefault="007A1497" w:rsidP="00333A23">
      <w:pPr>
        <w:pStyle w:val="Rubrik2"/>
      </w:pPr>
      <w:r w:rsidRPr="00880423">
        <w:t>Nominering</w:t>
      </w:r>
      <w:r w:rsidR="00DF5B20">
        <w:t>:</w:t>
      </w:r>
    </w:p>
    <w:p w14:paraId="072E0A2D" w14:textId="77777777" w:rsidR="00880423" w:rsidRDefault="00532A50" w:rsidP="006F20BC">
      <w:pPr>
        <w:rPr>
          <w:b/>
          <w:bCs/>
        </w:rPr>
      </w:pPr>
      <w:r w:rsidRPr="008F1D33">
        <w:rPr>
          <w:b/>
          <w:bCs/>
        </w:rPr>
        <w:t>Delregion:</w:t>
      </w:r>
      <w:r w:rsidR="0035383D">
        <w:rPr>
          <w:b/>
          <w:bCs/>
        </w:rPr>
        <w:t xml:space="preserve"> </w:t>
      </w:r>
    </w:p>
    <w:p w14:paraId="58E30A53" w14:textId="77777777" w:rsidR="008F1D33" w:rsidRPr="008F1D33" w:rsidRDefault="008F1D33" w:rsidP="006F20BC">
      <w:pPr>
        <w:rPr>
          <w:b/>
          <w:bCs/>
        </w:rPr>
      </w:pPr>
    </w:p>
    <w:p w14:paraId="6C0014E3" w14:textId="77777777" w:rsidR="00880423" w:rsidRDefault="007A1497" w:rsidP="006F20BC">
      <w:pPr>
        <w:rPr>
          <w:b/>
          <w:bCs/>
        </w:rPr>
      </w:pPr>
      <w:r w:rsidRPr="008F1D33">
        <w:rPr>
          <w:b/>
          <w:bCs/>
        </w:rPr>
        <w:t>Områdesnätverk:</w:t>
      </w:r>
      <w:r w:rsidR="0035383D">
        <w:rPr>
          <w:b/>
          <w:bCs/>
        </w:rPr>
        <w:t xml:space="preserve"> </w:t>
      </w:r>
    </w:p>
    <w:p w14:paraId="12D1C177" w14:textId="77777777" w:rsidR="008F1D33" w:rsidRPr="008F1D33" w:rsidRDefault="008F1D33" w:rsidP="006F20BC">
      <w:pPr>
        <w:rPr>
          <w:b/>
          <w:bCs/>
        </w:rPr>
      </w:pPr>
    </w:p>
    <w:p w14:paraId="39820AB1" w14:textId="766161D4" w:rsidR="009D749B" w:rsidRDefault="009D749B" w:rsidP="006F20BC">
      <w:pPr>
        <w:rPr>
          <w:b/>
          <w:bCs/>
        </w:rPr>
      </w:pPr>
      <w:r w:rsidRPr="007329FB">
        <w:rPr>
          <w:b/>
          <w:bCs/>
        </w:rPr>
        <w:t>Tjänsteperson</w:t>
      </w:r>
      <w:r w:rsidR="00DF5B20">
        <w:rPr>
          <w:b/>
          <w:bCs/>
        </w:rPr>
        <w:t>er</w:t>
      </w:r>
      <w:r w:rsidRPr="007329FB">
        <w:rPr>
          <w:b/>
          <w:bCs/>
        </w:rPr>
        <w:t xml:space="preserve"> (namn, titel, kommun, e-postadress)</w:t>
      </w:r>
      <w:r w:rsidR="008F1D33" w:rsidRPr="007329FB">
        <w:rPr>
          <w:b/>
          <w:bCs/>
        </w:rPr>
        <w:t>:</w:t>
      </w:r>
    </w:p>
    <w:p w14:paraId="50310AB5" w14:textId="5DC128A1" w:rsidR="007A1497" w:rsidRDefault="007A1497" w:rsidP="006F20BC"/>
    <w:p w14:paraId="7B9B6F6C" w14:textId="4C9B16D4" w:rsidR="007329FB" w:rsidRDefault="007329FB" w:rsidP="00880423"/>
    <w:p w14:paraId="406FA84A" w14:textId="13979A7F" w:rsidR="00807BAE" w:rsidRDefault="00807BAE" w:rsidP="00807BAE">
      <w:r>
        <w:t>Nomineringar till respektive områdesnätverk skickas in till Skånes Kommuner</w:t>
      </w:r>
      <w:r w:rsidR="00DF5B20">
        <w:t xml:space="preserve"> på följande epost: </w:t>
      </w:r>
      <w:hyperlink r:id="rId8" w:history="1">
        <w:r w:rsidR="00DF5B20" w:rsidRPr="001F225A">
          <w:rPr>
            <w:rStyle w:val="Hyperlnk"/>
          </w:rPr>
          <w:t>rss@arende.skaneskommuner.se</w:t>
        </w:r>
      </w:hyperlink>
      <w:r>
        <w:t xml:space="preserve"> </w:t>
      </w:r>
      <w:r w:rsidRPr="003D2202">
        <w:t xml:space="preserve">senast </w:t>
      </w:r>
      <w:proofErr w:type="gramStart"/>
      <w:r w:rsidR="003D2202" w:rsidRPr="003D2202">
        <w:t>230228</w:t>
      </w:r>
      <w:proofErr w:type="gramEnd"/>
      <w:r w:rsidRPr="003D2202">
        <w:t>.</w:t>
      </w:r>
    </w:p>
    <w:p w14:paraId="526DE1FB" w14:textId="5C833BAA" w:rsidR="00DF5B20" w:rsidRDefault="00DF5B20" w:rsidP="00807BAE"/>
    <w:p w14:paraId="3194CEA9" w14:textId="3292CBD5" w:rsidR="00DF5B20" w:rsidRDefault="00DF5B20" w:rsidP="00807BAE">
      <w:proofErr w:type="spellStart"/>
      <w:r>
        <w:t>Ev</w:t>
      </w:r>
      <w:proofErr w:type="spellEnd"/>
      <w:r>
        <w:t xml:space="preserve"> frågor besvaras av Emelie Sundén (</w:t>
      </w:r>
      <w:hyperlink r:id="rId9" w:history="1">
        <w:r w:rsidR="00333A23" w:rsidRPr="001F225A">
          <w:rPr>
            <w:rStyle w:val="Hyperlnk"/>
          </w:rPr>
          <w:t>emelie.sunden@skaneskommuner</w:t>
        </w:r>
      </w:hyperlink>
      <w:r w:rsidR="00333A23">
        <w:t>), Emma Jansson (</w:t>
      </w:r>
      <w:hyperlink r:id="rId10" w:history="1">
        <w:r w:rsidR="00333A23" w:rsidRPr="001F225A">
          <w:rPr>
            <w:rStyle w:val="Hyperlnk"/>
          </w:rPr>
          <w:t>emma.jansson@skaneskommuner.se</w:t>
        </w:r>
      </w:hyperlink>
      <w:r w:rsidR="00333A23">
        <w:t>) eller Mats Renard (</w:t>
      </w:r>
      <w:hyperlink r:id="rId11" w:history="1">
        <w:r w:rsidR="00333A23" w:rsidRPr="001F225A">
          <w:rPr>
            <w:rStyle w:val="Hyperlnk"/>
          </w:rPr>
          <w:t>mats.renard@skaneskommuner.se</w:t>
        </w:r>
      </w:hyperlink>
      <w:r w:rsidR="00333A23">
        <w:t>)</w:t>
      </w:r>
    </w:p>
    <w:p w14:paraId="3FD09A2C" w14:textId="77777777" w:rsidR="00642025" w:rsidRDefault="00642025" w:rsidP="003D2202">
      <w:pPr>
        <w:pStyle w:val="Rubrik3"/>
      </w:pPr>
    </w:p>
    <w:sectPr w:rsidR="00642025" w:rsidSect="00F36B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134" w:bottom="1134" w:left="1134" w:header="19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067ED" w14:textId="77777777" w:rsidR="003D4EDB" w:rsidRDefault="003D4EDB" w:rsidP="00751116">
      <w:r>
        <w:separator/>
      </w:r>
    </w:p>
    <w:p w14:paraId="638FB8AD" w14:textId="77777777" w:rsidR="003D4EDB" w:rsidRDefault="003D4EDB"/>
    <w:p w14:paraId="1BACACED" w14:textId="77777777" w:rsidR="003D4EDB" w:rsidRDefault="003D4EDB" w:rsidP="00F0579B"/>
    <w:p w14:paraId="4A72BF0A" w14:textId="77777777" w:rsidR="003D4EDB" w:rsidRDefault="003D4EDB" w:rsidP="00C94C6D"/>
  </w:endnote>
  <w:endnote w:type="continuationSeparator" w:id="0">
    <w:p w14:paraId="3A395B90" w14:textId="77777777" w:rsidR="003D4EDB" w:rsidRDefault="003D4EDB" w:rsidP="00751116">
      <w:r>
        <w:continuationSeparator/>
      </w:r>
    </w:p>
    <w:p w14:paraId="457A847F" w14:textId="77777777" w:rsidR="003D4EDB" w:rsidRDefault="003D4EDB"/>
    <w:p w14:paraId="0839C62B" w14:textId="77777777" w:rsidR="003D4EDB" w:rsidRDefault="003D4EDB" w:rsidP="00F0579B"/>
    <w:p w14:paraId="2B7424C8" w14:textId="77777777" w:rsidR="003D4EDB" w:rsidRDefault="003D4EDB" w:rsidP="00C94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B37B4ABA-1241-4065-8ABB-16BACDAA6781}"/>
    <w:embedBold r:id="rId2" w:fontKey="{CF3219DA-D460-4552-B1A0-70F73F102BC1}"/>
    <w:embedItalic r:id="rId3" w:fontKey="{6470FB25-5C88-46E6-9578-839EFA93C6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24919D-5BE4-4932-AC08-B64EAD935D20}"/>
    <w:embedBold r:id="rId5" w:fontKey="{0AF6D5D9-44F0-4213-A6CB-6D449A969421}"/>
    <w:embedItalic r:id="rId6" w:fontKey="{5690D064-BDF5-4224-9DCA-83029706BC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9503BB-6E2A-4887-87BF-F504DF525A87}"/>
    <w:embedItalic r:id="rId8" w:fontKey="{669BB30C-97B5-40FD-954A-0F38B2A38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941837980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31AD8031" w14:textId="77777777" w:rsidR="00B56B72" w:rsidRDefault="00B56B72" w:rsidP="00BA05CB">
        <w:pPr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681BAD11" w14:textId="77777777" w:rsidR="00B56B72" w:rsidRDefault="00B56B72" w:rsidP="009D25CE">
    <w:pPr>
      <w:ind w:right="360"/>
    </w:pPr>
  </w:p>
  <w:p w14:paraId="08CB5A24" w14:textId="77777777" w:rsidR="00B56B72" w:rsidRDefault="00B56B72"/>
  <w:p w14:paraId="7C4DDF4E" w14:textId="77777777" w:rsidR="00B56B72" w:rsidRDefault="00B56B72" w:rsidP="00F0579B"/>
  <w:p w14:paraId="527CB76F" w14:textId="77777777" w:rsidR="00B56B72" w:rsidRDefault="00B56B72" w:rsidP="00C94C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36B88" w:rsidRPr="00647989" w14:paraId="269777C1" w14:textId="77777777" w:rsidTr="00595A10">
      <w:trPr>
        <w:trHeight w:val="426"/>
        <w:jc w:val="center"/>
      </w:trPr>
      <w:tc>
        <w:tcPr>
          <w:tcW w:w="9639" w:type="dxa"/>
        </w:tcPr>
        <w:p w14:paraId="3690C869" w14:textId="77777777" w:rsidR="00F36B88" w:rsidRPr="00647989" w:rsidRDefault="00F36B88" w:rsidP="00F36B88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27E095C" wp14:editId="3839CF3C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3" name="Rak koppli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CD5AAF3" id="Rak koppling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6B6541BA" w14:textId="77777777" w:rsidR="00F36B88" w:rsidRPr="00647989" w:rsidRDefault="00F36B88" w:rsidP="00F36B88">
          <w:pPr>
            <w:pStyle w:val="Rubrikdokumentinformation"/>
          </w:pPr>
          <w:r w:rsidRPr="00647989">
            <w:t>SKÅNES KOMMUNER</w:t>
          </w:r>
        </w:p>
      </w:tc>
    </w:tr>
  </w:tbl>
  <w:p w14:paraId="1BD9F245" w14:textId="77777777" w:rsidR="00F36B88" w:rsidRPr="00762E60" w:rsidRDefault="00F36B88" w:rsidP="00F36B88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3"/>
      <w:gridCol w:w="1418"/>
      <w:gridCol w:w="1275"/>
      <w:gridCol w:w="2127"/>
      <w:gridCol w:w="1218"/>
      <w:gridCol w:w="1758"/>
    </w:tblGrid>
    <w:tr w:rsidR="00F36B88" w:rsidRPr="00647989" w14:paraId="2B12E3A6" w14:textId="77777777" w:rsidTr="00595A10">
      <w:trPr>
        <w:trHeight w:val="851"/>
        <w:jc w:val="center"/>
      </w:trPr>
      <w:tc>
        <w:tcPr>
          <w:tcW w:w="1843" w:type="dxa"/>
        </w:tcPr>
        <w:p w14:paraId="790C5D93" w14:textId="77777777" w:rsidR="00F36B88" w:rsidRPr="00647989" w:rsidRDefault="00F36B88" w:rsidP="00F36B88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5DDF17B" wp14:editId="5E85E1A9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2" name="Rak koppli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79B7D69" id="Rak koppling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6A6ECD3B" w14:textId="77777777" w:rsidR="00F36B88" w:rsidRPr="00647989" w:rsidRDefault="00F36B88" w:rsidP="00F36B88">
          <w:pPr>
            <w:pStyle w:val="Rubrikdokumentinformation"/>
          </w:pPr>
          <w:r w:rsidRPr="00647989">
            <w:t>SKÅNES KOMMUNER</w:t>
          </w:r>
        </w:p>
      </w:tc>
      <w:tc>
        <w:tcPr>
          <w:tcW w:w="1418" w:type="dxa"/>
        </w:tcPr>
        <w:p w14:paraId="37C441F3" w14:textId="77777777" w:rsidR="00F36B88" w:rsidRDefault="00F36B88" w:rsidP="00F36B88">
          <w:pPr>
            <w:pStyle w:val="Rubrikdokumentinformation"/>
          </w:pPr>
          <w:r w:rsidRPr="00647989">
            <w:br/>
            <w:t>Adress</w:t>
          </w:r>
        </w:p>
        <w:p w14:paraId="7F22E83B" w14:textId="77777777" w:rsidR="00F36B88" w:rsidRPr="00647989" w:rsidRDefault="00F36B88" w:rsidP="00F36B88">
          <w:pPr>
            <w:pStyle w:val="Rubrikdokumentinformation"/>
            <w:rPr>
              <w:b w:val="0"/>
              <w:bCs w:val="0"/>
            </w:rPr>
          </w:pPr>
          <w:r w:rsidRPr="00647989">
            <w:rPr>
              <w:b w:val="0"/>
              <w:bCs w:val="0"/>
            </w:rPr>
            <w:t>Gasverksgatan 3</w:t>
          </w:r>
          <w:r w:rsidRPr="00647989">
            <w:rPr>
              <w:b w:val="0"/>
              <w:bCs w:val="0"/>
              <w:lang w:val="en-SE"/>
            </w:rPr>
            <w:t>A</w:t>
          </w:r>
        </w:p>
        <w:p w14:paraId="79342148" w14:textId="77777777" w:rsidR="00F36B88" w:rsidRPr="00647989" w:rsidRDefault="00F36B88" w:rsidP="00F36B88">
          <w:pPr>
            <w:pStyle w:val="Rubrikdokumentinformation"/>
          </w:pPr>
          <w:r w:rsidRPr="00647989">
            <w:rPr>
              <w:b w:val="0"/>
              <w:bCs w:val="0"/>
            </w:rPr>
            <w:t>222 29, Lund</w:t>
          </w:r>
        </w:p>
      </w:tc>
      <w:tc>
        <w:tcPr>
          <w:tcW w:w="1275" w:type="dxa"/>
        </w:tcPr>
        <w:p w14:paraId="5FEDBF1D" w14:textId="77777777" w:rsidR="00F36B88" w:rsidRPr="00647989" w:rsidRDefault="00F36B88" w:rsidP="00F36B88">
          <w:pPr>
            <w:pStyle w:val="Rubrikdokumentinformation"/>
          </w:pPr>
          <w:r w:rsidRPr="00647989">
            <w:br/>
            <w:t>Telefon</w:t>
          </w:r>
        </w:p>
        <w:p w14:paraId="3EC9B465" w14:textId="77777777" w:rsidR="00F36B88" w:rsidRPr="00647989" w:rsidRDefault="00F36B88" w:rsidP="002D708E">
          <w:pPr>
            <w:pStyle w:val="Dokumentinformation"/>
          </w:pPr>
          <w:r w:rsidRPr="00647989">
            <w:t>0728 - 85 47 00</w:t>
          </w:r>
        </w:p>
      </w:tc>
      <w:tc>
        <w:tcPr>
          <w:tcW w:w="2127" w:type="dxa"/>
        </w:tcPr>
        <w:p w14:paraId="5B1A6001" w14:textId="77777777" w:rsidR="00F36B88" w:rsidRPr="00B53EEE" w:rsidRDefault="00F36B88" w:rsidP="00F36B88">
          <w:pPr>
            <w:pStyle w:val="Rubrikdokumentinformation"/>
            <w:rPr>
              <w:lang w:val="en-US"/>
            </w:rPr>
          </w:pPr>
          <w:r w:rsidRPr="00B53EEE">
            <w:rPr>
              <w:lang w:val="en-US"/>
            </w:rPr>
            <w:br/>
            <w:t>E-post</w:t>
          </w:r>
        </w:p>
        <w:p w14:paraId="1DE1F3FC" w14:textId="77777777" w:rsidR="00F36B88" w:rsidRPr="003A0EE7" w:rsidRDefault="00F36B88" w:rsidP="00F36B88">
          <w:pPr>
            <w:pStyle w:val="Rubrikdokumentinformation"/>
            <w:rPr>
              <w:b w:val="0"/>
              <w:bCs w:val="0"/>
              <w:lang w:val="en-SE"/>
            </w:rPr>
          </w:pPr>
          <w:r>
            <w:rPr>
              <w:b w:val="0"/>
              <w:bCs w:val="0"/>
              <w:lang w:val="en-SE"/>
            </w:rPr>
            <w:t>info@skaneskommuner.se</w:t>
          </w:r>
        </w:p>
      </w:tc>
      <w:tc>
        <w:tcPr>
          <w:tcW w:w="1218" w:type="dxa"/>
        </w:tcPr>
        <w:p w14:paraId="0059DA6D" w14:textId="77777777" w:rsidR="00F36B88" w:rsidRPr="00647989" w:rsidRDefault="00F36B88" w:rsidP="00F36B88">
          <w:pPr>
            <w:pStyle w:val="Rubrikdokumentinformation"/>
          </w:pPr>
          <w:r w:rsidRPr="00B53EEE">
            <w:rPr>
              <w:lang w:val="en-US"/>
            </w:rPr>
            <w:br/>
          </w:r>
          <w:r w:rsidRPr="00647989">
            <w:t>Org. nummer</w:t>
          </w:r>
        </w:p>
        <w:p w14:paraId="121D2CD7" w14:textId="77777777" w:rsidR="00F36B88" w:rsidRPr="00647989" w:rsidRDefault="00F36B88" w:rsidP="002D708E">
          <w:pPr>
            <w:pStyle w:val="Dokumentinformation"/>
          </w:pPr>
          <w:r w:rsidRPr="00647989">
            <w:t>837600 - 9109</w:t>
          </w:r>
        </w:p>
      </w:tc>
      <w:tc>
        <w:tcPr>
          <w:tcW w:w="1758" w:type="dxa"/>
        </w:tcPr>
        <w:p w14:paraId="044DF227" w14:textId="77777777" w:rsidR="00F36B88" w:rsidRPr="00647989" w:rsidRDefault="00F36B88" w:rsidP="00F36B88">
          <w:pPr>
            <w:jc w:val="right"/>
            <w:rPr>
              <w:rFonts w:cs="Arial"/>
              <w:b/>
              <w:bCs/>
              <w:sz w:val="15"/>
              <w:szCs w:val="15"/>
            </w:rPr>
          </w:pPr>
          <w:r w:rsidRPr="00647989">
            <w:rPr>
              <w:rFonts w:cs="Arial"/>
              <w:b/>
              <w:bCs/>
              <w:sz w:val="15"/>
              <w:szCs w:val="15"/>
            </w:rPr>
            <w:br/>
            <w:t>skåneskommuner.se</w:t>
          </w:r>
        </w:p>
        <w:p w14:paraId="3D4F6CEF" w14:textId="77777777" w:rsidR="00F36B88" w:rsidRPr="00647989" w:rsidRDefault="00F36B88" w:rsidP="00F36B88">
          <w:pPr>
            <w:spacing w:before="240"/>
            <w:rPr>
              <w:rFonts w:cs="Arial"/>
              <w:noProof/>
              <w:sz w:val="15"/>
              <w:szCs w:val="15"/>
            </w:rPr>
          </w:pPr>
        </w:p>
      </w:tc>
    </w:tr>
  </w:tbl>
  <w:p w14:paraId="0EB426A8" w14:textId="77777777" w:rsidR="00F36B88" w:rsidRPr="00F36B88" w:rsidRDefault="00F36B88" w:rsidP="00F36B88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F30DF" w14:textId="77777777" w:rsidR="003D4EDB" w:rsidRDefault="003D4EDB" w:rsidP="00751116">
      <w:r>
        <w:separator/>
      </w:r>
    </w:p>
    <w:p w14:paraId="3FC29575" w14:textId="77777777" w:rsidR="003D4EDB" w:rsidRDefault="003D4EDB"/>
    <w:p w14:paraId="26EC770E" w14:textId="77777777" w:rsidR="003D4EDB" w:rsidRDefault="003D4EDB" w:rsidP="00F0579B"/>
    <w:p w14:paraId="58A02DD9" w14:textId="77777777" w:rsidR="003D4EDB" w:rsidRDefault="003D4EDB" w:rsidP="00C94C6D"/>
  </w:footnote>
  <w:footnote w:type="continuationSeparator" w:id="0">
    <w:p w14:paraId="240D2B11" w14:textId="77777777" w:rsidR="003D4EDB" w:rsidRDefault="003D4EDB" w:rsidP="00751116">
      <w:r>
        <w:continuationSeparator/>
      </w:r>
    </w:p>
    <w:p w14:paraId="2839F907" w14:textId="77777777" w:rsidR="003D4EDB" w:rsidRDefault="003D4EDB"/>
    <w:p w14:paraId="531350D1" w14:textId="77777777" w:rsidR="003D4EDB" w:rsidRDefault="003D4EDB" w:rsidP="00F0579B"/>
    <w:p w14:paraId="27104283" w14:textId="77777777" w:rsidR="003D4EDB" w:rsidRDefault="003D4EDB" w:rsidP="00C94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DE8D" w14:textId="087FE33E" w:rsidR="002D708E" w:rsidRDefault="002D708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19EB4" w14:textId="2D3D6591" w:rsidR="00B56B72" w:rsidRPr="005F4CD1" w:rsidRDefault="00B56B72" w:rsidP="00C94C6D">
    <w:r>
      <w:rPr>
        <w:noProof/>
      </w:rPr>
      <w:drawing>
        <wp:anchor distT="0" distB="0" distL="114300" distR="114300" simplePos="0" relativeHeight="251663360" behindDoc="0" locked="0" layoutInCell="1" allowOverlap="1" wp14:anchorId="55DA3CEF" wp14:editId="3060893F">
          <wp:simplePos x="0" y="0"/>
          <wp:positionH relativeFrom="margin">
            <wp:posOffset>4838065</wp:posOffset>
          </wp:positionH>
          <wp:positionV relativeFrom="margin">
            <wp:posOffset>-945515</wp:posOffset>
          </wp:positionV>
          <wp:extent cx="1460500" cy="454660"/>
          <wp:effectExtent l="0" t="0" r="635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5DE2" w14:textId="0FF6C212" w:rsidR="00F36B88" w:rsidRDefault="00F36B88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CD00F36" wp14:editId="74E44FFF">
          <wp:simplePos x="0" y="0"/>
          <wp:positionH relativeFrom="margin">
            <wp:posOffset>4838700</wp:posOffset>
          </wp:positionH>
          <wp:positionV relativeFrom="margin">
            <wp:posOffset>-946785</wp:posOffset>
          </wp:positionV>
          <wp:extent cx="1461600" cy="453600"/>
          <wp:effectExtent l="0" t="0" r="5715" b="381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84D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9C6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B2C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5875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5AB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C7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49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94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7006"/>
    <w:multiLevelType w:val="hybridMultilevel"/>
    <w:tmpl w:val="D0282D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FD148C"/>
    <w:multiLevelType w:val="hybridMultilevel"/>
    <w:tmpl w:val="F2487878"/>
    <w:lvl w:ilvl="0" w:tplc="939EC06C">
      <w:numFmt w:val="bullet"/>
      <w:lvlText w:val="-"/>
      <w:lvlJc w:val="left"/>
      <w:pPr>
        <w:ind w:left="1080" w:hanging="360"/>
      </w:pPr>
      <w:rPr>
        <w:rFonts w:ascii="Open Sans" w:eastAsiaTheme="minorHAnsi" w:hAnsi="Open Sans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C2057"/>
    <w:multiLevelType w:val="multilevel"/>
    <w:tmpl w:val="AFEE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10D4A02"/>
    <w:multiLevelType w:val="hybridMultilevel"/>
    <w:tmpl w:val="9856C8BC"/>
    <w:lvl w:ilvl="0" w:tplc="830E1700"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337DA"/>
    <w:multiLevelType w:val="multilevel"/>
    <w:tmpl w:val="A6CE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63254D"/>
    <w:multiLevelType w:val="multilevel"/>
    <w:tmpl w:val="684A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6954F58"/>
    <w:multiLevelType w:val="multilevel"/>
    <w:tmpl w:val="45C2A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CC113A"/>
    <w:multiLevelType w:val="multilevel"/>
    <w:tmpl w:val="28DC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A53D24"/>
    <w:multiLevelType w:val="hybridMultilevel"/>
    <w:tmpl w:val="BB5C703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495150"/>
    <w:multiLevelType w:val="multilevel"/>
    <w:tmpl w:val="7206C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4314D5F"/>
    <w:multiLevelType w:val="hybridMultilevel"/>
    <w:tmpl w:val="0654115C"/>
    <w:lvl w:ilvl="0" w:tplc="939EC06C">
      <w:numFmt w:val="bullet"/>
      <w:lvlText w:val="-"/>
      <w:lvlJc w:val="left"/>
      <w:pPr>
        <w:ind w:left="1080" w:hanging="360"/>
      </w:pPr>
      <w:rPr>
        <w:rFonts w:ascii="Open Sans" w:eastAsiaTheme="minorHAnsi" w:hAnsi="Open Sans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B3787"/>
    <w:multiLevelType w:val="multilevel"/>
    <w:tmpl w:val="D83A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A7E5437"/>
    <w:multiLevelType w:val="hybridMultilevel"/>
    <w:tmpl w:val="98C8A764"/>
    <w:lvl w:ilvl="0" w:tplc="939EC06C">
      <w:numFmt w:val="bullet"/>
      <w:lvlText w:val="-"/>
      <w:lvlJc w:val="left"/>
      <w:pPr>
        <w:ind w:left="1080" w:hanging="360"/>
      </w:pPr>
      <w:rPr>
        <w:rFonts w:ascii="Open Sans" w:eastAsiaTheme="minorHAnsi" w:hAnsi="Open Sans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D62096"/>
    <w:multiLevelType w:val="multilevel"/>
    <w:tmpl w:val="B342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5F5311"/>
    <w:multiLevelType w:val="hybridMultilevel"/>
    <w:tmpl w:val="040A2E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267886">
    <w:abstractNumId w:val="0"/>
  </w:num>
  <w:num w:numId="2" w16cid:durableId="1434858056">
    <w:abstractNumId w:val="1"/>
  </w:num>
  <w:num w:numId="3" w16cid:durableId="2024627265">
    <w:abstractNumId w:val="2"/>
  </w:num>
  <w:num w:numId="4" w16cid:durableId="499590353">
    <w:abstractNumId w:val="3"/>
  </w:num>
  <w:num w:numId="5" w16cid:durableId="227493533">
    <w:abstractNumId w:val="8"/>
  </w:num>
  <w:num w:numId="6" w16cid:durableId="1280839760">
    <w:abstractNumId w:val="4"/>
  </w:num>
  <w:num w:numId="7" w16cid:durableId="183330326">
    <w:abstractNumId w:val="5"/>
  </w:num>
  <w:num w:numId="8" w16cid:durableId="1387994530">
    <w:abstractNumId w:val="6"/>
  </w:num>
  <w:num w:numId="9" w16cid:durableId="842165957">
    <w:abstractNumId w:val="7"/>
  </w:num>
  <w:num w:numId="10" w16cid:durableId="772633698">
    <w:abstractNumId w:val="9"/>
  </w:num>
  <w:num w:numId="11" w16cid:durableId="290289483">
    <w:abstractNumId w:val="23"/>
  </w:num>
  <w:num w:numId="12" w16cid:durableId="1054741250">
    <w:abstractNumId w:val="12"/>
  </w:num>
  <w:num w:numId="13" w16cid:durableId="1770544748">
    <w:abstractNumId w:val="15"/>
  </w:num>
  <w:num w:numId="14" w16cid:durableId="478348787">
    <w:abstractNumId w:val="21"/>
  </w:num>
  <w:num w:numId="15" w16cid:durableId="2059815937">
    <w:abstractNumId w:val="14"/>
  </w:num>
  <w:num w:numId="16" w16cid:durableId="2782128">
    <w:abstractNumId w:val="17"/>
  </w:num>
  <w:num w:numId="17" w16cid:durableId="1947882110">
    <w:abstractNumId w:val="19"/>
  </w:num>
  <w:num w:numId="18" w16cid:durableId="2028603327">
    <w:abstractNumId w:val="16"/>
  </w:num>
  <w:num w:numId="19" w16cid:durableId="2015910492">
    <w:abstractNumId w:val="13"/>
  </w:num>
  <w:num w:numId="20" w16cid:durableId="1560551216">
    <w:abstractNumId w:val="18"/>
  </w:num>
  <w:num w:numId="21" w16cid:durableId="731854931">
    <w:abstractNumId w:val="10"/>
  </w:num>
  <w:num w:numId="22" w16cid:durableId="1680615642">
    <w:abstractNumId w:val="24"/>
  </w:num>
  <w:num w:numId="23" w16cid:durableId="543836379">
    <w:abstractNumId w:val="22"/>
  </w:num>
  <w:num w:numId="24" w16cid:durableId="758066211">
    <w:abstractNumId w:val="11"/>
  </w:num>
  <w:num w:numId="25" w16cid:durableId="7580195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EDB"/>
    <w:rsid w:val="00002BB5"/>
    <w:rsid w:val="0004460E"/>
    <w:rsid w:val="000572A3"/>
    <w:rsid w:val="0007750B"/>
    <w:rsid w:val="000B115E"/>
    <w:rsid w:val="000D0D37"/>
    <w:rsid w:val="000D2A02"/>
    <w:rsid w:val="000D410C"/>
    <w:rsid w:val="000F192F"/>
    <w:rsid w:val="000F3461"/>
    <w:rsid w:val="001132B5"/>
    <w:rsid w:val="001175ED"/>
    <w:rsid w:val="0013217B"/>
    <w:rsid w:val="00133B63"/>
    <w:rsid w:val="00133C6C"/>
    <w:rsid w:val="00152F92"/>
    <w:rsid w:val="00170E99"/>
    <w:rsid w:val="00171004"/>
    <w:rsid w:val="00193488"/>
    <w:rsid w:val="001A7951"/>
    <w:rsid w:val="001D0D54"/>
    <w:rsid w:val="001D525D"/>
    <w:rsid w:val="001F04E1"/>
    <w:rsid w:val="001F1CD4"/>
    <w:rsid w:val="002208B2"/>
    <w:rsid w:val="002835F7"/>
    <w:rsid w:val="00286BB6"/>
    <w:rsid w:val="00291F5C"/>
    <w:rsid w:val="002A0B85"/>
    <w:rsid w:val="002B2C3F"/>
    <w:rsid w:val="002B5958"/>
    <w:rsid w:val="002D708E"/>
    <w:rsid w:val="002E79D8"/>
    <w:rsid w:val="002F2EA9"/>
    <w:rsid w:val="00316E8D"/>
    <w:rsid w:val="0032735C"/>
    <w:rsid w:val="00333A23"/>
    <w:rsid w:val="003376FB"/>
    <w:rsid w:val="00337890"/>
    <w:rsid w:val="00340519"/>
    <w:rsid w:val="00352B6B"/>
    <w:rsid w:val="0035383D"/>
    <w:rsid w:val="00384083"/>
    <w:rsid w:val="00390D69"/>
    <w:rsid w:val="0039139A"/>
    <w:rsid w:val="00397276"/>
    <w:rsid w:val="003A0EE7"/>
    <w:rsid w:val="003C18FD"/>
    <w:rsid w:val="003C2805"/>
    <w:rsid w:val="003D2202"/>
    <w:rsid w:val="003D35D7"/>
    <w:rsid w:val="003D4EDB"/>
    <w:rsid w:val="003F4A42"/>
    <w:rsid w:val="00402B1F"/>
    <w:rsid w:val="00432328"/>
    <w:rsid w:val="00470444"/>
    <w:rsid w:val="0049284B"/>
    <w:rsid w:val="004E1715"/>
    <w:rsid w:val="004E2B71"/>
    <w:rsid w:val="00513063"/>
    <w:rsid w:val="00522915"/>
    <w:rsid w:val="00526381"/>
    <w:rsid w:val="00532A50"/>
    <w:rsid w:val="00537CC6"/>
    <w:rsid w:val="00581E65"/>
    <w:rsid w:val="00581F6C"/>
    <w:rsid w:val="00590B45"/>
    <w:rsid w:val="00592319"/>
    <w:rsid w:val="005A2EA4"/>
    <w:rsid w:val="005A5767"/>
    <w:rsid w:val="005A75F2"/>
    <w:rsid w:val="005B337A"/>
    <w:rsid w:val="005C71D8"/>
    <w:rsid w:val="005F4CD1"/>
    <w:rsid w:val="005F5F77"/>
    <w:rsid w:val="005F61AE"/>
    <w:rsid w:val="00600651"/>
    <w:rsid w:val="006036AE"/>
    <w:rsid w:val="00632005"/>
    <w:rsid w:val="00636E78"/>
    <w:rsid w:val="00642025"/>
    <w:rsid w:val="00647989"/>
    <w:rsid w:val="00653B08"/>
    <w:rsid w:val="00656201"/>
    <w:rsid w:val="006677C7"/>
    <w:rsid w:val="00690749"/>
    <w:rsid w:val="0069354B"/>
    <w:rsid w:val="00696389"/>
    <w:rsid w:val="006B4A72"/>
    <w:rsid w:val="006D48CC"/>
    <w:rsid w:val="006E15E1"/>
    <w:rsid w:val="006E16C6"/>
    <w:rsid w:val="006E40C5"/>
    <w:rsid w:val="006F06D5"/>
    <w:rsid w:val="006F20BC"/>
    <w:rsid w:val="006F73FD"/>
    <w:rsid w:val="007227F3"/>
    <w:rsid w:val="007329FB"/>
    <w:rsid w:val="00747358"/>
    <w:rsid w:val="007478E8"/>
    <w:rsid w:val="00747A53"/>
    <w:rsid w:val="00751116"/>
    <w:rsid w:val="007729CB"/>
    <w:rsid w:val="00780736"/>
    <w:rsid w:val="0078724B"/>
    <w:rsid w:val="007A1497"/>
    <w:rsid w:val="007A2078"/>
    <w:rsid w:val="007E1106"/>
    <w:rsid w:val="007E2994"/>
    <w:rsid w:val="007F2555"/>
    <w:rsid w:val="00807BAE"/>
    <w:rsid w:val="008122C8"/>
    <w:rsid w:val="0081732B"/>
    <w:rsid w:val="00832C7A"/>
    <w:rsid w:val="008418DA"/>
    <w:rsid w:val="00856853"/>
    <w:rsid w:val="00862B1A"/>
    <w:rsid w:val="00874E39"/>
    <w:rsid w:val="0087768B"/>
    <w:rsid w:val="00880423"/>
    <w:rsid w:val="00891CE8"/>
    <w:rsid w:val="008A2823"/>
    <w:rsid w:val="008A5431"/>
    <w:rsid w:val="008D7A6D"/>
    <w:rsid w:val="008E218E"/>
    <w:rsid w:val="008F1D33"/>
    <w:rsid w:val="00936C14"/>
    <w:rsid w:val="00936F2C"/>
    <w:rsid w:val="009B5B88"/>
    <w:rsid w:val="009C3A82"/>
    <w:rsid w:val="009D16E2"/>
    <w:rsid w:val="009D25CE"/>
    <w:rsid w:val="009D749B"/>
    <w:rsid w:val="00A17752"/>
    <w:rsid w:val="00A516F0"/>
    <w:rsid w:val="00A57BEC"/>
    <w:rsid w:val="00A93F05"/>
    <w:rsid w:val="00A9511F"/>
    <w:rsid w:val="00AA3AB6"/>
    <w:rsid w:val="00AB494C"/>
    <w:rsid w:val="00AB5EBF"/>
    <w:rsid w:val="00AC3892"/>
    <w:rsid w:val="00AC71B3"/>
    <w:rsid w:val="00AD214A"/>
    <w:rsid w:val="00AD6387"/>
    <w:rsid w:val="00B16FCD"/>
    <w:rsid w:val="00B435EB"/>
    <w:rsid w:val="00B53EEE"/>
    <w:rsid w:val="00B56B72"/>
    <w:rsid w:val="00B632E8"/>
    <w:rsid w:val="00BA05CB"/>
    <w:rsid w:val="00BB4514"/>
    <w:rsid w:val="00BC2BAA"/>
    <w:rsid w:val="00BD2F5B"/>
    <w:rsid w:val="00BF0594"/>
    <w:rsid w:val="00BF3C7C"/>
    <w:rsid w:val="00C05B6A"/>
    <w:rsid w:val="00C30695"/>
    <w:rsid w:val="00C7556D"/>
    <w:rsid w:val="00C94C6D"/>
    <w:rsid w:val="00CA2B30"/>
    <w:rsid w:val="00CA5B04"/>
    <w:rsid w:val="00CC620B"/>
    <w:rsid w:val="00CF79E9"/>
    <w:rsid w:val="00D04FB1"/>
    <w:rsid w:val="00D31377"/>
    <w:rsid w:val="00D3442A"/>
    <w:rsid w:val="00D67F0C"/>
    <w:rsid w:val="00DA7BB1"/>
    <w:rsid w:val="00DC49C6"/>
    <w:rsid w:val="00DD6216"/>
    <w:rsid w:val="00DE5D74"/>
    <w:rsid w:val="00DE6704"/>
    <w:rsid w:val="00DF5B20"/>
    <w:rsid w:val="00E0315F"/>
    <w:rsid w:val="00E17FA1"/>
    <w:rsid w:val="00E967EE"/>
    <w:rsid w:val="00EB309E"/>
    <w:rsid w:val="00EF5EE3"/>
    <w:rsid w:val="00F0579B"/>
    <w:rsid w:val="00F17191"/>
    <w:rsid w:val="00F36B88"/>
    <w:rsid w:val="00FA399A"/>
    <w:rsid w:val="00FC316C"/>
    <w:rsid w:val="00FD145A"/>
    <w:rsid w:val="00F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33F"/>
  <w15:chartTrackingRefBased/>
  <w15:docId w15:val="{F2D70341-0F0B-4D75-8042-A29773F4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202"/>
    <w:rPr>
      <w:rFonts w:ascii="Open Sans" w:hAnsi="Open Sans"/>
      <w:sz w:val="20"/>
      <w:lang w:val="sv-SE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3D2202"/>
    <w:pPr>
      <w:autoSpaceDE w:val="0"/>
      <w:autoSpaceDN w:val="0"/>
      <w:adjustRightInd w:val="0"/>
      <w:textAlignment w:val="center"/>
      <w:outlineLvl w:val="0"/>
    </w:pPr>
    <w:rPr>
      <w:rFonts w:cs="Arial"/>
      <w:b/>
      <w:bCs/>
      <w:color w:val="000000" w:themeColor="text1"/>
      <w:sz w:val="44"/>
      <w:szCs w:val="4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3D2202"/>
    <w:pPr>
      <w:outlineLvl w:val="1"/>
    </w:pPr>
    <w:rPr>
      <w:sz w:val="30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3D2202"/>
    <w:pPr>
      <w:outlineLvl w:val="2"/>
    </w:pPr>
    <w:rPr>
      <w:b w:val="0"/>
      <w:sz w:val="20"/>
      <w:szCs w:val="20"/>
    </w:rPr>
  </w:style>
  <w:style w:type="paragraph" w:styleId="Rubrik4">
    <w:name w:val="heading 4"/>
    <w:basedOn w:val="Rubrik3"/>
    <w:next w:val="Normal"/>
    <w:link w:val="Rubrik4Char"/>
    <w:autoRedefine/>
    <w:uiPriority w:val="9"/>
    <w:unhideWhenUsed/>
    <w:qFormat/>
    <w:rsid w:val="003D2202"/>
    <w:pPr>
      <w:outlineLvl w:val="3"/>
    </w:pPr>
    <w:rPr>
      <w:szCs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3D22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C1A1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3D220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7111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3D220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71114" w:themeColor="accent1" w:themeShade="7F"/>
    </w:rPr>
  </w:style>
  <w:style w:type="character" w:default="1" w:styleId="Standardstycketeckensnitt">
    <w:name w:val="Default Paragraph Font"/>
    <w:uiPriority w:val="1"/>
    <w:semiHidden/>
    <w:unhideWhenUsed/>
    <w:rsid w:val="003D2202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3D2202"/>
  </w:style>
  <w:style w:type="paragraph" w:styleId="Sidhuvud">
    <w:name w:val="header"/>
    <w:basedOn w:val="Normal"/>
    <w:link w:val="SidhuvudChar"/>
    <w:uiPriority w:val="99"/>
    <w:unhideWhenUsed/>
    <w:rsid w:val="003D2202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D2202"/>
    <w:rPr>
      <w:rFonts w:ascii="Open Sans" w:hAnsi="Open Sans"/>
      <w:sz w:val="20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3D2202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D2202"/>
    <w:rPr>
      <w:rFonts w:ascii="Open Sans" w:hAnsi="Open Sans"/>
      <w:sz w:val="20"/>
      <w:lang w:val="sv-SE"/>
    </w:rPr>
  </w:style>
  <w:style w:type="paragraph" w:customStyle="1" w:styleId="Normalitalic">
    <w:name w:val="Normal italic"/>
    <w:basedOn w:val="Normal"/>
    <w:next w:val="Normal"/>
    <w:link w:val="NormalitalicChar"/>
    <w:qFormat/>
    <w:rsid w:val="003D2202"/>
    <w:rPr>
      <w:i/>
      <w:iCs/>
    </w:rPr>
  </w:style>
  <w:style w:type="table" w:styleId="Tabellrutnt">
    <w:name w:val="Table Grid"/>
    <w:basedOn w:val="Normaltabell"/>
    <w:uiPriority w:val="39"/>
    <w:rsid w:val="003D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qFormat/>
    <w:rsid w:val="003D2202"/>
    <w:rPr>
      <w:rFonts w:cs="Arial"/>
      <w:sz w:val="22"/>
      <w:szCs w:val="22"/>
    </w:rPr>
  </w:style>
  <w:style w:type="character" w:styleId="Sidnummer">
    <w:name w:val="page number"/>
    <w:basedOn w:val="Standardstycketeckensnitt"/>
    <w:uiPriority w:val="99"/>
    <w:semiHidden/>
    <w:unhideWhenUsed/>
    <w:rsid w:val="003D2202"/>
  </w:style>
  <w:style w:type="paragraph" w:customStyle="1" w:styleId="Dokumentinformation">
    <w:name w:val="Dokumentinformation"/>
    <w:basedOn w:val="Normal"/>
    <w:autoRedefine/>
    <w:qFormat/>
    <w:rsid w:val="003D2202"/>
    <w:pPr>
      <w:autoSpaceDE w:val="0"/>
      <w:autoSpaceDN w:val="0"/>
      <w:adjustRightInd w:val="0"/>
      <w:textAlignment w:val="center"/>
    </w:pPr>
    <w:rPr>
      <w:rFonts w:cs="Arial"/>
      <w:color w:val="000000"/>
      <w:sz w:val="15"/>
      <w:szCs w:val="15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3D2202"/>
    <w:rPr>
      <w:rFonts w:ascii="Open Sans" w:hAnsi="Open Sans" w:cs="Arial"/>
      <w:b/>
      <w:bCs/>
      <w:color w:val="000000" w:themeColor="text1"/>
      <w:sz w:val="44"/>
      <w:szCs w:val="48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3D2202"/>
    <w:rPr>
      <w:rFonts w:ascii="Open Sans" w:hAnsi="Open Sans" w:cs="Arial"/>
      <w:b/>
      <w:bCs/>
      <w:color w:val="000000" w:themeColor="text1"/>
      <w:sz w:val="30"/>
      <w:szCs w:val="48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3D2202"/>
    <w:rPr>
      <w:rFonts w:ascii="Open Sans" w:hAnsi="Open Sans" w:cs="Arial"/>
      <w:bCs/>
      <w:color w:val="000000" w:themeColor="text1"/>
      <w:sz w:val="20"/>
      <w:szCs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3D2202"/>
    <w:rPr>
      <w:rFonts w:ascii="Open Sans" w:hAnsi="Open Sans" w:cs="Arial"/>
      <w:b/>
      <w:color w:val="000000" w:themeColor="text1"/>
      <w:sz w:val="20"/>
      <w:szCs w:val="18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3D2202"/>
    <w:rPr>
      <w:rFonts w:asciiTheme="majorHAnsi" w:eastAsiaTheme="majorEastAsia" w:hAnsiTheme="majorHAnsi" w:cstheme="majorBidi"/>
      <w:color w:val="9C1A1F" w:themeColor="accent1" w:themeShade="BF"/>
      <w:sz w:val="20"/>
      <w:lang w:val="sv-SE"/>
    </w:rPr>
  </w:style>
  <w:style w:type="character" w:customStyle="1" w:styleId="NormalitalicChar">
    <w:name w:val="Normal italic Char"/>
    <w:basedOn w:val="Standardstycketeckensnitt"/>
    <w:link w:val="Normalitalic"/>
    <w:rsid w:val="003D2202"/>
    <w:rPr>
      <w:rFonts w:ascii="Open Sans" w:hAnsi="Open Sans"/>
      <w:i/>
      <w:iCs/>
      <w:sz w:val="20"/>
      <w:lang w:val="sv-SE"/>
    </w:rPr>
  </w:style>
  <w:style w:type="paragraph" w:customStyle="1" w:styleId="Sidnumrering">
    <w:name w:val="Sidnumrering"/>
    <w:basedOn w:val="Normal"/>
    <w:qFormat/>
    <w:rsid w:val="003D2202"/>
    <w:pPr>
      <w:jc w:val="right"/>
    </w:pPr>
    <w:rPr>
      <w:rFonts w:cs="Arial"/>
      <w:color w:val="000000"/>
      <w:sz w:val="15"/>
      <w:szCs w:val="15"/>
      <w14:textFill>
        <w14:solidFill>
          <w14:srgbClr w14:val="000000">
            <w14:alpha w14:val="50000"/>
          </w14:srgbClr>
        </w14:solidFill>
      </w14:textFill>
    </w:rPr>
  </w:style>
  <w:style w:type="character" w:customStyle="1" w:styleId="Rubrik6Char">
    <w:name w:val="Rubrik 6 Char"/>
    <w:basedOn w:val="Standardstycketeckensnitt"/>
    <w:link w:val="Rubrik6"/>
    <w:uiPriority w:val="9"/>
    <w:rsid w:val="003D2202"/>
    <w:rPr>
      <w:rFonts w:asciiTheme="majorHAnsi" w:eastAsiaTheme="majorEastAsia" w:hAnsiTheme="majorHAnsi" w:cstheme="majorBidi"/>
      <w:color w:val="671114" w:themeColor="accent1" w:themeShade="7F"/>
      <w:sz w:val="20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rsid w:val="003D2202"/>
    <w:rPr>
      <w:rFonts w:asciiTheme="majorHAnsi" w:eastAsiaTheme="majorEastAsia" w:hAnsiTheme="majorHAnsi" w:cstheme="majorBidi"/>
      <w:i/>
      <w:iCs/>
      <w:color w:val="671114" w:themeColor="accent1" w:themeShade="7F"/>
      <w:sz w:val="20"/>
      <w:lang w:val="sv-SE"/>
    </w:rPr>
  </w:style>
  <w:style w:type="paragraph" w:customStyle="1" w:styleId="Rubrikdokumentinformation">
    <w:name w:val="Rubrik dokumentinformation"/>
    <w:basedOn w:val="Normal"/>
    <w:autoRedefine/>
    <w:qFormat/>
    <w:rsid w:val="003D2202"/>
    <w:rPr>
      <w:rFonts w:cs="Arial"/>
      <w:b/>
      <w:bCs/>
      <w:noProof/>
      <w:color w:val="000000"/>
      <w:sz w:val="15"/>
      <w:szCs w:val="15"/>
    </w:rPr>
  </w:style>
  <w:style w:type="character" w:styleId="Platshllartext">
    <w:name w:val="Placeholder Text"/>
    <w:basedOn w:val="Standardstycketeckensnitt"/>
    <w:uiPriority w:val="99"/>
    <w:semiHidden/>
    <w:rsid w:val="003D2202"/>
    <w:rPr>
      <w:color w:val="808080"/>
    </w:rPr>
  </w:style>
  <w:style w:type="table" w:styleId="Oformateradtabell4">
    <w:name w:val="Plain Table 4"/>
    <w:basedOn w:val="Normaltabell"/>
    <w:uiPriority w:val="44"/>
    <w:rsid w:val="003D220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damotslista">
    <w:name w:val="Ledamotslista"/>
    <w:basedOn w:val="Standardstycketeckensnitt"/>
    <w:rsid w:val="003D2202"/>
    <w:rPr>
      <w:sz w:val="16"/>
    </w:rPr>
  </w:style>
  <w:style w:type="paragraph" w:customStyle="1" w:styleId="paragraph">
    <w:name w:val="paragraph"/>
    <w:basedOn w:val="Normal"/>
    <w:rsid w:val="003D4E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v-SE"/>
    </w:rPr>
  </w:style>
  <w:style w:type="character" w:customStyle="1" w:styleId="eop">
    <w:name w:val="eop"/>
    <w:basedOn w:val="Standardstycketeckensnitt"/>
    <w:rsid w:val="003D4EDB"/>
  </w:style>
  <w:style w:type="character" w:customStyle="1" w:styleId="normaltextrun">
    <w:name w:val="normaltextrun"/>
    <w:basedOn w:val="Standardstycketeckensnitt"/>
    <w:rsid w:val="003D4EDB"/>
  </w:style>
  <w:style w:type="character" w:customStyle="1" w:styleId="contextualspellingandgrammarerror">
    <w:name w:val="contextualspellingandgrammarerror"/>
    <w:basedOn w:val="Standardstycketeckensnitt"/>
    <w:rsid w:val="003D4EDB"/>
  </w:style>
  <w:style w:type="character" w:customStyle="1" w:styleId="spellingerror">
    <w:name w:val="spellingerror"/>
    <w:basedOn w:val="Standardstycketeckensnitt"/>
    <w:rsid w:val="003D4EDB"/>
  </w:style>
  <w:style w:type="paragraph" w:styleId="Liststycke">
    <w:name w:val="List Paragraph"/>
    <w:basedOn w:val="Normal"/>
    <w:uiPriority w:val="34"/>
    <w:qFormat/>
    <w:rsid w:val="000572A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572A3"/>
    <w:rPr>
      <w:color w:val="E7855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57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s@arende.skaneskommuner.s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s.renard@skaneskommuner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mma.jansson@skaneskommuner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melie.sunden@skaneskommune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sRenard\Downloads\SK_grundmall_open-sans%20(7).dotm" TargetMode="External"/></Relationships>
</file>

<file path=word/theme/theme1.xml><?xml version="1.0" encoding="utf-8"?>
<a:theme xmlns:a="http://schemas.openxmlformats.org/drawingml/2006/main" name="Office Theme">
  <a:themeElements>
    <a:clrScheme name="KSK färgtema">
      <a:dk1>
        <a:sysClr val="windowText" lastClr="000000"/>
      </a:dk1>
      <a:lt1>
        <a:sysClr val="window" lastClr="FFFFFF"/>
      </a:lt1>
      <a:dk2>
        <a:srgbClr val="585958"/>
      </a:dk2>
      <a:lt2>
        <a:srgbClr val="898A89"/>
      </a:lt2>
      <a:accent1>
        <a:srgbClr val="D1232A"/>
      </a:accent1>
      <a:accent2>
        <a:srgbClr val="F05922"/>
      </a:accent2>
      <a:accent3>
        <a:srgbClr val="F6921E"/>
      </a:accent3>
      <a:accent4>
        <a:srgbClr val="FFCA05"/>
      </a:accent4>
      <a:accent5>
        <a:srgbClr val="FFFFFF"/>
      </a:accent5>
      <a:accent6>
        <a:srgbClr val="FFFFFF"/>
      </a:accent6>
      <a:hlink>
        <a:srgbClr val="E78556"/>
      </a:hlink>
      <a:folHlink>
        <a:srgbClr val="ECA88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Props1.xml><?xml version="1.0" encoding="utf-8"?>
<ds:datastoreItem xmlns:ds="http://schemas.openxmlformats.org/officeDocument/2006/customXml" ds:itemID="{82016EEA-4ECE-534F-BFE3-A4B6DD49C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SK_grundmall_open-sans (7)</Template>
  <TotalTime>0</TotalTime>
  <Pages>1</Pages>
  <Words>243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Renard</dc:creator>
  <cp:keywords/>
  <dc:description/>
  <cp:lastModifiedBy>Mats Renard</cp:lastModifiedBy>
  <cp:revision>2</cp:revision>
  <cp:lastPrinted>2020-08-19T13:16:00Z</cp:lastPrinted>
  <dcterms:created xsi:type="dcterms:W3CDTF">2023-02-07T06:44:00Z</dcterms:created>
  <dcterms:modified xsi:type="dcterms:W3CDTF">2023-02-07T06:44:00Z</dcterms:modified>
</cp:coreProperties>
</file>